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9B" w:rsidRPr="008B1155" w:rsidRDefault="00C0259B" w:rsidP="008B1155">
      <w:pPr>
        <w:spacing w:after="0"/>
        <w:jc w:val="right"/>
        <w:outlineLvl w:val="0"/>
        <w:rPr>
          <w:rFonts w:ascii="Times New Roman" w:hAnsi="Times New Roman"/>
          <w:i/>
          <w:color w:val="632423"/>
          <w:kern w:val="36"/>
          <w:sz w:val="24"/>
          <w:szCs w:val="24"/>
          <w:lang w:eastAsia="ru-RU"/>
        </w:rPr>
      </w:pPr>
    </w:p>
    <w:p w:rsidR="00C0259B" w:rsidRPr="002238AB" w:rsidRDefault="00C0259B" w:rsidP="004225FA">
      <w:pPr>
        <w:spacing w:after="0"/>
        <w:jc w:val="center"/>
        <w:outlineLvl w:val="0"/>
        <w:rPr>
          <w:rFonts w:ascii="Times New Roman" w:hAnsi="Times New Roman"/>
          <w:b/>
          <w:color w:val="632423"/>
          <w:kern w:val="36"/>
          <w:sz w:val="39"/>
          <w:szCs w:val="39"/>
          <w:lang w:eastAsia="ru-RU"/>
        </w:rPr>
      </w:pPr>
      <w:r w:rsidRPr="002238AB">
        <w:rPr>
          <w:rFonts w:ascii="Times New Roman" w:hAnsi="Times New Roman"/>
          <w:b/>
          <w:color w:val="632423"/>
          <w:kern w:val="36"/>
          <w:sz w:val="39"/>
          <w:szCs w:val="39"/>
          <w:lang w:eastAsia="ru-RU"/>
        </w:rPr>
        <w:t>Наряжаем новогоднюю елку безопасно!</w:t>
      </w:r>
      <w:bookmarkStart w:id="0" w:name="_GoBack"/>
      <w:bookmarkEnd w:id="0"/>
    </w:p>
    <w:p w:rsidR="00C0259B" w:rsidRPr="008B1155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.45pt;margin-top:34.9pt;width:225pt;height:180pt;z-index:-251658240;visibility:visible" wrapcoords="-72 0 -72 21510 21600 21510 21600 0 -72 0">
            <v:imagedata r:id="rId4" o:title=""/>
            <w10:wrap type="tight"/>
          </v:shape>
        </w:pict>
      </w: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В период новогодних и рождественских праздников так приятно наслаждаться теплыми и веселыми вечерами в кругу родных и близких. Однако стоит помнить, что горящая разноцветными огнями елка – это не только главное украшение новогоднего дома, но источник опасности. Поэтому ее пожаробезопасности следует уделить особое внимание. Ведь Новый год – это свечи, хлопушки и огни, а ёлки, к сожалению, очень хорошо горят. Причём искусственные при этом ещё и выделяют ядовитые вещества, быстро плавятся и «растекаются», а значит, ликвидировать очаг возгорания будет труднее.</w:t>
      </w:r>
      <w:r w:rsidRPr="008B1155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При выборе искусственной ёлки безопасней отдать предпочтение моделям, имеющим противопожарную пропитку (эта информация указывается на упаковке).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Устанавливать живую елку лучше за два-три дня до Нового года. Если вы купили ее раньше, то подержите ее до момента установки на балконе: так ей будет легче адаптироваться к перепадам температуры. После чего у неё необходимо обновить срез, отпилив от ствола несколько сантиметров.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Подставка для ели должна быть прочной и капитальной. Если вы решили остановиться на живой ели, то проследите, чтобы она не была сухой. Дерево нужно подпитывать водой, установив в специальную форму с емкостью для воды или в ведро с мокрым песком. Это не даст хвое быстро высохнуть и обсыпаться, а самое главное, повысит пожаробезопасность. Опрыскивать же украшенную электрогирляндами ёлку нужно с большой осторожностью. Если гирлянда предназначена и для домашнего, и для уличного использования, то тут особых проблем нет. Иначе к опрыскиванию следует прибегать только в крайних случаях, и перед включением ёлки следует дождаться её полного высыхания.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Устанавливать елку следует вдали от электро- и отопительных приборов и источников открытого огня (каминов, газовых плит). Надо помнить, что еловая хвоя вспыхивает мгновенно и если она сильно разгорится, погасить ее довольно трудно. На ёлку нельзя устанавливать свечи и бенгальские огни, особенно в сочетании с ватным «снегом» и бумажными игрушками. Пусть свечи стоят на столах, но и там они не должны гореть без присмотра. Если выходите из-за стола, обязательно погасите их.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Елка не должна быть слишком большой для помещения, в котором будет стоять. Пусть ее вершина как минимум сантиметров на пятьдесят не достает до потолка. Это особенно важно в том случае, если потолки обшиты легковоспламеняющимся материалом. Елку нельзя ставить вплотную к стенам, оклеенным обоями и рядом со шторами. Кроме того, не рекомендуется устанавливать елки так, чтобы они мешали продвижению – в случае экстренной ситуации они создадут значительную помеху.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Если в доме есть маленькие дети, то при возможности лучше установить ель на такую высоту, чтобы они не смогли дотянуться до нижних ветвей, избежав при этом бытовых травм.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Обязательно следуйте правилам пожарной безопасности и ответственно отнеситесь к выбору и использованию электрических украшений в период новогодних и рождественских праздников.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Для украшения ёлки нельзя использовать неисправные и несертифицированные электроприборы. Дети не должны иметь доступ к контроллерам (блокам управления работой электрогирлянды и/или ёлки), проводам и розеткам.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Чтобы ёлка не могла опрокинуться и поранить ребёнка, она должна быть правильно собрана и надёжно установлена, а игрушки равномерно на ней распределены. Собирать искусственную ёлку нужно в соответствии с инструкцией. В комнате, где стоит ёлка, малыши должны находиться только под присмотром взрослых. Для детской безопасности ёлку лучше нарядить лёгкими небьющимися украшениями – бантами, шишками, шарами из стеклопластика и т.п.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Осознанно отнеситесь и к выбору гирлянд. Выбирать лучше изделия, покрытые огнезащитным составом и прошедшие тестирование в современной лаборатории. Такая информация обязательно указывается на упаковке.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Гирлянды должны быть оснащены предохранителями, без них при скачках напряжения может возникнуть перегрев и возгорание проводки. Никогда не включайте гирлянду при наличии оголенных проводов, а также самодельных соединений. Кроме того, элементы гирлянды не должны соприкасаться с «дождиком», потому что металлизированная фольга может замкнуть проводку.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Проверку гирлянды нужно произвести перед ее размещением на елке. В домашних условиях рекомендуется использовать украшения, в которых количество огней не превышает 50. И не забудьте, что в одну розетку нельзя включать больше трех гирлянд. Если у вас есть сомнения, в гирлянде нет хотя бы одной лампочки или обнаружились явные повреждения – использовать такое украшение нельзя.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Самое главное правило пожарной безопасности – нельзя оставлять гирлянды включенными на ночь или в то время, когда никого нет дома. И обязательно следите за детьми, ведь они тянутся ко всему, что красиво мигает.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Украшая елку, помните, что крепления игрушек должны быть прочными. Нельзя вешать тяжелые игрушки на гибкие и тонкие ветви, лучше цеплять их поближе к основанию.</w:t>
      </w:r>
    </w:p>
    <w:p w:rsidR="00C0259B" w:rsidRPr="00ED6587" w:rsidRDefault="00C0259B" w:rsidP="004225FA">
      <w:pPr>
        <w:spacing w:after="0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D6587">
        <w:rPr>
          <w:rFonts w:ascii="Times New Roman" w:hAnsi="Times New Roman"/>
          <w:color w:val="000000"/>
          <w:sz w:val="28"/>
          <w:szCs w:val="28"/>
          <w:lang w:eastAsia="ru-RU"/>
        </w:rPr>
        <w:t>Правила пожарной безопасности, связанные с новогодней елкой, только на первый взгляд кажутся очень строгими. Следуя этим нехитрым советам, вы обезопасите свой дом от любых возможных неприятностей и подарите близким счастливый и веселый праздник!</w:t>
      </w:r>
    </w:p>
    <w:p w:rsidR="00C0259B" w:rsidRPr="00ED6587" w:rsidRDefault="00C0259B" w:rsidP="004225FA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ED6587">
        <w:rPr>
          <w:rFonts w:ascii="Times New Roman" w:hAnsi="Times New Roman"/>
          <w:i/>
          <w:sz w:val="28"/>
          <w:szCs w:val="28"/>
        </w:rPr>
        <w:t xml:space="preserve">Источник: http://yandex.ru/ </w:t>
      </w:r>
    </w:p>
    <w:p w:rsidR="00C0259B" w:rsidRPr="00ED6587" w:rsidRDefault="00C0259B" w:rsidP="004225FA">
      <w:pPr>
        <w:spacing w:after="0"/>
        <w:rPr>
          <w:sz w:val="28"/>
          <w:szCs w:val="28"/>
        </w:rPr>
      </w:pPr>
    </w:p>
    <w:sectPr w:rsidR="00C0259B" w:rsidRPr="00ED6587" w:rsidSect="004225FA">
      <w:pgSz w:w="11906" w:h="16838"/>
      <w:pgMar w:top="1134" w:right="850" w:bottom="1134" w:left="1701" w:header="708" w:footer="708" w:gutter="0"/>
      <w:pgBorders w:offsetFrom="page">
        <w:top w:val="thinThickSmallGap" w:sz="24" w:space="24" w:color="943634"/>
        <w:left w:val="thinThickSmallGap" w:sz="24" w:space="24" w:color="943634"/>
        <w:bottom w:val="thickThinSmallGap" w:sz="24" w:space="24" w:color="943634"/>
        <w:right w:val="thickThinSmallGap" w:sz="24" w:space="24" w:color="94363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2F9"/>
    <w:rsid w:val="000001D4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6E9A"/>
    <w:rsid w:val="000179A5"/>
    <w:rsid w:val="0002093D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2684"/>
    <w:rsid w:val="00042F49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62AE"/>
    <w:rsid w:val="000F7C77"/>
    <w:rsid w:val="000F7D66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F0D"/>
    <w:rsid w:val="00115418"/>
    <w:rsid w:val="00115959"/>
    <w:rsid w:val="00115DBB"/>
    <w:rsid w:val="001162F9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7DD"/>
    <w:rsid w:val="0013304A"/>
    <w:rsid w:val="0013318C"/>
    <w:rsid w:val="0013343D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736"/>
    <w:rsid w:val="00160747"/>
    <w:rsid w:val="001608C9"/>
    <w:rsid w:val="00160A95"/>
    <w:rsid w:val="00160AE1"/>
    <w:rsid w:val="00160F7C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751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5AA"/>
    <w:rsid w:val="001979B7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7E6"/>
    <w:rsid w:val="001D3C66"/>
    <w:rsid w:val="001D3DEC"/>
    <w:rsid w:val="001D3F56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3FD0"/>
    <w:rsid w:val="001E4CA7"/>
    <w:rsid w:val="001E6530"/>
    <w:rsid w:val="001F0005"/>
    <w:rsid w:val="001F0178"/>
    <w:rsid w:val="001F08C1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17B97"/>
    <w:rsid w:val="00220364"/>
    <w:rsid w:val="00220BEE"/>
    <w:rsid w:val="00220F84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8AB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1BEC"/>
    <w:rsid w:val="002D2149"/>
    <w:rsid w:val="002D23B3"/>
    <w:rsid w:val="002D269B"/>
    <w:rsid w:val="002D3159"/>
    <w:rsid w:val="002D359C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D4F"/>
    <w:rsid w:val="002E53BD"/>
    <w:rsid w:val="002E6166"/>
    <w:rsid w:val="002E61C2"/>
    <w:rsid w:val="002E6297"/>
    <w:rsid w:val="002E70D8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A6A"/>
    <w:rsid w:val="00376B1E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0F4A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5FA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34"/>
    <w:rsid w:val="004616B7"/>
    <w:rsid w:val="00461B79"/>
    <w:rsid w:val="00462E4D"/>
    <w:rsid w:val="00462F53"/>
    <w:rsid w:val="004636B4"/>
    <w:rsid w:val="00463B0C"/>
    <w:rsid w:val="00463D84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584"/>
    <w:rsid w:val="004E0BE0"/>
    <w:rsid w:val="004E0F44"/>
    <w:rsid w:val="004E1429"/>
    <w:rsid w:val="004E16F9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CA8"/>
    <w:rsid w:val="004F1089"/>
    <w:rsid w:val="004F22D2"/>
    <w:rsid w:val="004F278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5D20"/>
    <w:rsid w:val="005260CD"/>
    <w:rsid w:val="005261A4"/>
    <w:rsid w:val="00526294"/>
    <w:rsid w:val="00526481"/>
    <w:rsid w:val="005266C7"/>
    <w:rsid w:val="00526907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F47"/>
    <w:rsid w:val="005773FE"/>
    <w:rsid w:val="00577AB1"/>
    <w:rsid w:val="00577D0E"/>
    <w:rsid w:val="0058019E"/>
    <w:rsid w:val="00580407"/>
    <w:rsid w:val="00580964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94E"/>
    <w:rsid w:val="005A4B13"/>
    <w:rsid w:val="005A5633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699"/>
    <w:rsid w:val="005E6A7A"/>
    <w:rsid w:val="005E71B7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680"/>
    <w:rsid w:val="00653EA2"/>
    <w:rsid w:val="006543E2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5A8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90B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0D"/>
    <w:rsid w:val="007452B1"/>
    <w:rsid w:val="00745564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5FC"/>
    <w:rsid w:val="00770A11"/>
    <w:rsid w:val="00770A13"/>
    <w:rsid w:val="0077154C"/>
    <w:rsid w:val="00771BDA"/>
    <w:rsid w:val="00772C66"/>
    <w:rsid w:val="0077357F"/>
    <w:rsid w:val="0077405D"/>
    <w:rsid w:val="0077435F"/>
    <w:rsid w:val="0077445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1C5D"/>
    <w:rsid w:val="0078212E"/>
    <w:rsid w:val="007839DB"/>
    <w:rsid w:val="00784D8E"/>
    <w:rsid w:val="007854C0"/>
    <w:rsid w:val="00785808"/>
    <w:rsid w:val="00785B5F"/>
    <w:rsid w:val="00786C4B"/>
    <w:rsid w:val="00786D64"/>
    <w:rsid w:val="00787CFA"/>
    <w:rsid w:val="007905FF"/>
    <w:rsid w:val="007911AC"/>
    <w:rsid w:val="00791A46"/>
    <w:rsid w:val="00791AC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5436"/>
    <w:rsid w:val="007B6364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C69"/>
    <w:rsid w:val="007C714E"/>
    <w:rsid w:val="007C7D1F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8D8"/>
    <w:rsid w:val="007F3393"/>
    <w:rsid w:val="007F34D7"/>
    <w:rsid w:val="007F51E8"/>
    <w:rsid w:val="007F5E5D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19B"/>
    <w:rsid w:val="008152BD"/>
    <w:rsid w:val="008152D8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33B2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6678"/>
    <w:rsid w:val="0085043B"/>
    <w:rsid w:val="008504B1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131A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155"/>
    <w:rsid w:val="008B15DE"/>
    <w:rsid w:val="008B165A"/>
    <w:rsid w:val="008B194B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F07DA"/>
    <w:rsid w:val="008F094E"/>
    <w:rsid w:val="008F0CB2"/>
    <w:rsid w:val="008F1484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2E"/>
    <w:rsid w:val="009008F4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E55"/>
    <w:rsid w:val="00947174"/>
    <w:rsid w:val="009471C5"/>
    <w:rsid w:val="0095104A"/>
    <w:rsid w:val="00951B21"/>
    <w:rsid w:val="00953273"/>
    <w:rsid w:val="00953F62"/>
    <w:rsid w:val="00954448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77B0D"/>
    <w:rsid w:val="0098015E"/>
    <w:rsid w:val="00980608"/>
    <w:rsid w:val="009809F5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6D2B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62CA"/>
    <w:rsid w:val="00A1669E"/>
    <w:rsid w:val="00A16958"/>
    <w:rsid w:val="00A16C43"/>
    <w:rsid w:val="00A17CB3"/>
    <w:rsid w:val="00A201F4"/>
    <w:rsid w:val="00A20DC8"/>
    <w:rsid w:val="00A22158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166"/>
    <w:rsid w:val="00A6449F"/>
    <w:rsid w:val="00A6453E"/>
    <w:rsid w:val="00A6461C"/>
    <w:rsid w:val="00A64807"/>
    <w:rsid w:val="00A65C7F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5202"/>
    <w:rsid w:val="00AC5657"/>
    <w:rsid w:val="00AC5A3C"/>
    <w:rsid w:val="00AC6B01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19B8"/>
    <w:rsid w:val="00B221AC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56D"/>
    <w:rsid w:val="00BE05D4"/>
    <w:rsid w:val="00BE19D5"/>
    <w:rsid w:val="00BE1CFE"/>
    <w:rsid w:val="00BE2216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59B"/>
    <w:rsid w:val="00C02A6E"/>
    <w:rsid w:val="00C02B32"/>
    <w:rsid w:val="00C03CB0"/>
    <w:rsid w:val="00C041EB"/>
    <w:rsid w:val="00C04230"/>
    <w:rsid w:val="00C04468"/>
    <w:rsid w:val="00C046B9"/>
    <w:rsid w:val="00C046D8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BAB"/>
    <w:rsid w:val="00C13D28"/>
    <w:rsid w:val="00C13DA6"/>
    <w:rsid w:val="00C13F1E"/>
    <w:rsid w:val="00C14228"/>
    <w:rsid w:val="00C1473A"/>
    <w:rsid w:val="00C149E8"/>
    <w:rsid w:val="00C14FBD"/>
    <w:rsid w:val="00C15673"/>
    <w:rsid w:val="00C205CE"/>
    <w:rsid w:val="00C20934"/>
    <w:rsid w:val="00C209AE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74"/>
    <w:rsid w:val="00C809D1"/>
    <w:rsid w:val="00C80CBC"/>
    <w:rsid w:val="00C816B9"/>
    <w:rsid w:val="00C816EF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3F7"/>
    <w:rsid w:val="00CD27E3"/>
    <w:rsid w:val="00CD371D"/>
    <w:rsid w:val="00CD3F92"/>
    <w:rsid w:val="00CD428D"/>
    <w:rsid w:val="00CD4CDA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4D3B"/>
    <w:rsid w:val="00CE5454"/>
    <w:rsid w:val="00CE5AEF"/>
    <w:rsid w:val="00CE5C9A"/>
    <w:rsid w:val="00CE6001"/>
    <w:rsid w:val="00CE70A3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669"/>
    <w:rsid w:val="00D2778B"/>
    <w:rsid w:val="00D30213"/>
    <w:rsid w:val="00D30237"/>
    <w:rsid w:val="00D3027E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6EA"/>
    <w:rsid w:val="00D767B5"/>
    <w:rsid w:val="00D76C29"/>
    <w:rsid w:val="00D771B2"/>
    <w:rsid w:val="00D809DD"/>
    <w:rsid w:val="00D813D2"/>
    <w:rsid w:val="00D8147E"/>
    <w:rsid w:val="00D81B3B"/>
    <w:rsid w:val="00D82C31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542A"/>
    <w:rsid w:val="00DA6048"/>
    <w:rsid w:val="00DA728A"/>
    <w:rsid w:val="00DA73F7"/>
    <w:rsid w:val="00DA79FC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4DA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31E2"/>
    <w:rsid w:val="00DE36A5"/>
    <w:rsid w:val="00DE3F1B"/>
    <w:rsid w:val="00DE4352"/>
    <w:rsid w:val="00DE458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7140"/>
    <w:rsid w:val="00E073BE"/>
    <w:rsid w:val="00E07508"/>
    <w:rsid w:val="00E10826"/>
    <w:rsid w:val="00E123D3"/>
    <w:rsid w:val="00E12842"/>
    <w:rsid w:val="00E12A57"/>
    <w:rsid w:val="00E12CDE"/>
    <w:rsid w:val="00E13121"/>
    <w:rsid w:val="00E13776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BA2"/>
    <w:rsid w:val="00E46C0A"/>
    <w:rsid w:val="00E47859"/>
    <w:rsid w:val="00E500AC"/>
    <w:rsid w:val="00E50C74"/>
    <w:rsid w:val="00E51661"/>
    <w:rsid w:val="00E51944"/>
    <w:rsid w:val="00E5289F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3DB"/>
    <w:rsid w:val="00E93D98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866"/>
    <w:rsid w:val="00ED5C51"/>
    <w:rsid w:val="00ED6227"/>
    <w:rsid w:val="00ED658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14EB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6BF"/>
    <w:rsid w:val="00F40E18"/>
    <w:rsid w:val="00F40EB4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D758C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864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2F9"/>
    <w:pPr>
      <w:spacing w:after="200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115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1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3</Pages>
  <Words>772</Words>
  <Characters>4404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2016-12-07T17:36:00Z</dcterms:created>
  <dcterms:modified xsi:type="dcterms:W3CDTF">2017-12-19T10:44:00Z</dcterms:modified>
</cp:coreProperties>
</file>