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6B4" w:rsidRPr="00B24C55" w:rsidRDefault="001B06B4" w:rsidP="00B24C55">
      <w:pPr>
        <w:spacing w:after="0" w:line="240" w:lineRule="auto"/>
        <w:jc w:val="center"/>
        <w:rPr>
          <w:b/>
          <w:sz w:val="40"/>
          <w:szCs w:val="40"/>
        </w:rPr>
      </w:pPr>
      <w:r w:rsidRPr="00B24C55">
        <w:rPr>
          <w:b/>
          <w:sz w:val="40"/>
          <w:szCs w:val="40"/>
        </w:rPr>
        <w:t>Семь родительских заблуждений</w:t>
      </w:r>
    </w:p>
    <w:p w:rsidR="001B06B4" w:rsidRPr="00B24C55" w:rsidRDefault="001B06B4" w:rsidP="00B24C55">
      <w:pPr>
        <w:spacing w:after="0" w:line="240" w:lineRule="auto"/>
        <w:jc w:val="center"/>
        <w:rPr>
          <w:b/>
          <w:sz w:val="40"/>
          <w:szCs w:val="40"/>
        </w:rPr>
      </w:pPr>
      <w:r w:rsidRPr="00B24C55">
        <w:rPr>
          <w:b/>
          <w:sz w:val="40"/>
          <w:szCs w:val="40"/>
        </w:rPr>
        <w:t>о морозной погоде</w:t>
      </w:r>
    </w:p>
    <w:p w:rsidR="001B06B4" w:rsidRPr="00B24C55" w:rsidRDefault="001B06B4" w:rsidP="007D4C87">
      <w:pPr>
        <w:pStyle w:val="Heading1"/>
        <w:rPr>
          <w:rFonts w:ascii="Times New Roman" w:hAnsi="Times New Roman"/>
          <w:sz w:val="28"/>
          <w:szCs w:val="28"/>
        </w:rPr>
      </w:pPr>
      <w:r w:rsidRPr="00B24C55">
        <w:rPr>
          <w:rFonts w:ascii="Times New Roman" w:hAnsi="Times New Roman"/>
          <w:sz w:val="28"/>
          <w:szCs w:val="28"/>
        </w:rPr>
        <w:t>1. Многие считают, что ребенка надо одевать теплее.</w:t>
      </w:r>
    </w:p>
    <w:p w:rsidR="001B06B4" w:rsidRPr="00D56043" w:rsidRDefault="001B06B4" w:rsidP="00B24C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56043">
        <w:rPr>
          <w:sz w:val="28"/>
          <w:szCs w:val="28"/>
        </w:rPr>
        <w:t>Дети, которых кутают, увы, чаще болеют. Движения сами по себе согревают организм, и помощь «ста одежек» излишняя. В организме нарушается теплообмен, и в результате он перегревается. Тогда достаточно даже легкого сквозняка, чтобы простыть.</w:t>
      </w:r>
    </w:p>
    <w:p w:rsidR="001B06B4" w:rsidRPr="00B24C55" w:rsidRDefault="001B06B4" w:rsidP="007D4C87">
      <w:pPr>
        <w:pStyle w:val="Heading1"/>
        <w:rPr>
          <w:rFonts w:ascii="Times New Roman" w:hAnsi="Times New Roman"/>
          <w:sz w:val="28"/>
          <w:szCs w:val="28"/>
        </w:rPr>
      </w:pPr>
      <w:r w:rsidRPr="00B24C55">
        <w:rPr>
          <w:rFonts w:ascii="Times New Roman" w:hAnsi="Times New Roman"/>
          <w:sz w:val="28"/>
          <w:szCs w:val="28"/>
        </w:rPr>
        <w:t>2. Многие считают: чтобы удерживать тепло, одежда должна плотно прилегать к телу.</w:t>
      </w:r>
    </w:p>
    <w:p w:rsidR="001B06B4" w:rsidRPr="00D56043" w:rsidRDefault="001B06B4" w:rsidP="00B24C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56043">
        <w:rPr>
          <w:sz w:val="28"/>
          <w:szCs w:val="28"/>
        </w:rPr>
        <w:t>Парадоксально, но самое надежное средство от холода – воздух. Оказывается, чтобы лучше защищаться от низкой температуры, надо создать вокруг тела воздушную прослойку. Для этого подойдет теплая, но достаточно просторная одежда. А обувь такая, в которой большой палец может легко двигаться внутри.</w:t>
      </w:r>
    </w:p>
    <w:p w:rsidR="001B06B4" w:rsidRPr="00B24C55" w:rsidRDefault="001B06B4" w:rsidP="007D4C87">
      <w:pPr>
        <w:pStyle w:val="Heading1"/>
        <w:rPr>
          <w:rFonts w:ascii="Times New Roman" w:hAnsi="Times New Roman"/>
          <w:sz w:val="28"/>
          <w:szCs w:val="28"/>
        </w:rPr>
      </w:pPr>
      <w:r w:rsidRPr="00B24C55">
        <w:rPr>
          <w:rFonts w:ascii="Times New Roman" w:hAnsi="Times New Roman"/>
          <w:sz w:val="28"/>
          <w:szCs w:val="28"/>
        </w:rPr>
        <w:t>3. Многие считают: если малышу холодно, он обязательно об этом сообщит.</w:t>
      </w:r>
    </w:p>
    <w:p w:rsidR="001B06B4" w:rsidRPr="00D56043" w:rsidRDefault="001B06B4" w:rsidP="00B24C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56043">
        <w:rPr>
          <w:sz w:val="28"/>
          <w:szCs w:val="28"/>
        </w:rPr>
        <w:t>Жировая прослойка под кожей ребенка очень мала, система терморегуляции сформировалась не до конца. Ребенок может не сразу заметить свои ощущения. И не возите ребенка продолжительное время в коляске или санках. Ведь он не движется – он отдан в объятия мороза.</w:t>
      </w:r>
    </w:p>
    <w:p w:rsidR="001B06B4" w:rsidRPr="00B24C55" w:rsidRDefault="001B06B4" w:rsidP="007D4C87">
      <w:pPr>
        <w:pStyle w:val="Heading1"/>
        <w:rPr>
          <w:rFonts w:ascii="Times New Roman" w:hAnsi="Times New Roman"/>
          <w:sz w:val="28"/>
          <w:szCs w:val="28"/>
        </w:rPr>
      </w:pPr>
      <w:r w:rsidRPr="00B24C55">
        <w:rPr>
          <w:rFonts w:ascii="Times New Roman" w:hAnsi="Times New Roman"/>
          <w:sz w:val="28"/>
          <w:szCs w:val="28"/>
        </w:rPr>
        <w:t>4. Многие считают, что зимой вполне достаточно погулять часок.</w:t>
      </w:r>
    </w:p>
    <w:p w:rsidR="001B06B4" w:rsidRPr="00D56043" w:rsidRDefault="001B06B4" w:rsidP="00B24C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56043">
        <w:rPr>
          <w:sz w:val="28"/>
          <w:szCs w:val="28"/>
        </w:rPr>
        <w:t>На этот счет нет строгих правил. Все зависит от закаленности ребенка и уличной температуры. Опасные спутники зимнего воздуха – высокая влажность и ветер. Дети лучше переносят холод, если их покормить перед прогулкой – особенное тепло дает пища, богатая углеводами и жирами. Поэтому лучше выйти погулять сразу после еды.</w:t>
      </w:r>
    </w:p>
    <w:p w:rsidR="001B06B4" w:rsidRPr="00B24C55" w:rsidRDefault="001B06B4" w:rsidP="007D4C87">
      <w:pPr>
        <w:pStyle w:val="Heading1"/>
        <w:rPr>
          <w:rFonts w:ascii="Times New Roman" w:hAnsi="Times New Roman"/>
          <w:sz w:val="28"/>
          <w:szCs w:val="28"/>
        </w:rPr>
      </w:pPr>
      <w:r w:rsidRPr="00B24C55">
        <w:rPr>
          <w:rFonts w:ascii="Times New Roman" w:hAnsi="Times New Roman"/>
        </w:rPr>
        <w:t>5</w:t>
      </w:r>
      <w:r w:rsidRPr="00B24C55">
        <w:rPr>
          <w:rFonts w:ascii="Times New Roman" w:hAnsi="Times New Roman"/>
          <w:sz w:val="28"/>
          <w:szCs w:val="28"/>
        </w:rPr>
        <w:t>. Многие считают: раз ребенок замерз, нужно как можно быстрее согреть его.</w:t>
      </w:r>
    </w:p>
    <w:p w:rsidR="001B06B4" w:rsidRPr="00D56043" w:rsidRDefault="001B06B4" w:rsidP="00B24C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56043">
        <w:rPr>
          <w:sz w:val="28"/>
          <w:szCs w:val="28"/>
        </w:rPr>
        <w:t>Согреть нужно, но не в «пожарном порядке». Например, если прижать замерзшие пальчики ребенка к батарее или подставить их под струю горячей воды – беды не миновать. Резкий контраст температур может вызвать сильную боль в переохлажденном участке тела, или, хуже того, нарушение работы сердца. Просто переоденьте ребенка в теплое, сухое белье, укройте одеялом, сделайте ему негорячую ванну – пусть поплавает.</w:t>
      </w:r>
    </w:p>
    <w:p w:rsidR="001B06B4" w:rsidRPr="00B24C55" w:rsidRDefault="001B06B4" w:rsidP="007D4C87">
      <w:pPr>
        <w:pStyle w:val="Heading1"/>
        <w:rPr>
          <w:rFonts w:ascii="Times New Roman" w:hAnsi="Times New Roman"/>
          <w:sz w:val="28"/>
          <w:szCs w:val="28"/>
        </w:rPr>
      </w:pPr>
      <w:r w:rsidRPr="00B24C55">
        <w:rPr>
          <w:rFonts w:ascii="Times New Roman" w:hAnsi="Times New Roman"/>
          <w:sz w:val="28"/>
          <w:szCs w:val="28"/>
        </w:rPr>
        <w:t>6. Многие считают, что простуженный ребенок не должен гулять.</w:t>
      </w:r>
    </w:p>
    <w:p w:rsidR="001B06B4" w:rsidRDefault="001B06B4" w:rsidP="00B24C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56043">
        <w:rPr>
          <w:sz w:val="28"/>
          <w:szCs w:val="28"/>
        </w:rPr>
        <w:t>Если температура у малыша не повышена, прогулки нужны обязательно! Держать больного ребенка неделями в квартире – не лучший выход. Наверное, вы замечали, что на свежем воздухе даже насморк как будто отступает, нос прочищается, начинает дышать. Ничего, если будет и морозец. Следите, чтобы ребенок не дышал ртом и не вспотел, чтобы его не продуло ветром, не позволяйте ему много двигаться</w:t>
      </w:r>
      <w:r>
        <w:rPr>
          <w:sz w:val="28"/>
          <w:szCs w:val="28"/>
        </w:rPr>
        <w:t xml:space="preserve"> </w:t>
      </w:r>
    </w:p>
    <w:p w:rsidR="001B06B4" w:rsidRPr="00B24C55" w:rsidRDefault="001B06B4" w:rsidP="007D4C87">
      <w:pPr>
        <w:rPr>
          <w:rFonts w:ascii="Times New Roman" w:hAnsi="Times New Roman"/>
          <w:b/>
          <w:sz w:val="28"/>
          <w:szCs w:val="28"/>
        </w:rPr>
      </w:pPr>
      <w:r w:rsidRPr="00B24C55">
        <w:rPr>
          <w:rFonts w:ascii="Times New Roman" w:hAnsi="Times New Roman"/>
          <w:b/>
          <w:sz w:val="28"/>
          <w:szCs w:val="28"/>
        </w:rPr>
        <w:t>7. Многие считают: беда, если у ребенка замерзли уши.</w:t>
      </w:r>
    </w:p>
    <w:p w:rsidR="001B06B4" w:rsidRPr="00C52483" w:rsidRDefault="001B06B4" w:rsidP="00B24C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56043">
        <w:rPr>
          <w:sz w:val="28"/>
          <w:szCs w:val="28"/>
        </w:rPr>
        <w:t>Анатомическое строение детского уха таково, что просвет евстахиевых труб гораздо шире, чем у взрослого. Даже при легком насморке жидкие выделения из</w:t>
      </w:r>
      <w:r>
        <w:rPr>
          <w:sz w:val="28"/>
          <w:szCs w:val="28"/>
        </w:rPr>
        <w:t xml:space="preserve">   </w:t>
      </w:r>
      <w:r w:rsidRPr="00D56043">
        <w:rPr>
          <w:sz w:val="28"/>
          <w:szCs w:val="28"/>
        </w:rPr>
        <w:t>носа через носоглотку легко туда затекают, не</w:t>
      </w:r>
      <w:r>
        <w:rPr>
          <w:sz w:val="28"/>
          <w:szCs w:val="28"/>
        </w:rPr>
        <w:t xml:space="preserve">ся с собой инфекцию. Чаще всего </w:t>
      </w:r>
      <w:r w:rsidRPr="00D56043">
        <w:rPr>
          <w:sz w:val="28"/>
          <w:szCs w:val="28"/>
        </w:rPr>
        <w:t>именно из-за этого возникают отиты, а не из-за того, что «застудили» уши. Позаботьтесь поплотнее закрыть шею и затылок ребенка – именно здесь происходит наибольшая потеря тепла.</w:t>
      </w:r>
    </w:p>
    <w:p w:rsidR="001B06B4" w:rsidRDefault="001B06B4"/>
    <w:sectPr w:rsidR="001B06B4" w:rsidSect="00E11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4C87"/>
    <w:rsid w:val="001B06B4"/>
    <w:rsid w:val="00235054"/>
    <w:rsid w:val="0037791E"/>
    <w:rsid w:val="00724720"/>
    <w:rsid w:val="007D4C87"/>
    <w:rsid w:val="008E0AEC"/>
    <w:rsid w:val="00B24C55"/>
    <w:rsid w:val="00C52483"/>
    <w:rsid w:val="00D56043"/>
    <w:rsid w:val="00E11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C87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4C87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4C87"/>
    <w:rPr>
      <w:rFonts w:ascii="Cambria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424</Words>
  <Characters>2422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2013-09-19T14:28:00Z</dcterms:created>
  <dcterms:modified xsi:type="dcterms:W3CDTF">2018-01-16T09:05:00Z</dcterms:modified>
</cp:coreProperties>
</file>